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考生疫情防控承诺书</w:t>
      </w:r>
    </w:p>
    <w:bookmarkEnd w:id="0"/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一、本人已认真阅读《阳西县人民检察院关于劳动合同制司法辅助人员笔试公告》，知悉告知的所有事项和防疫要求。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二、本人充分理解并遵守考试各项防疫要求，不存在任何不得参加考试的情形。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三、本人提交和现场出示的所有防疫材料（信息）均真实、有效，积极配合和服从考试防疫相关检查和管理，不隐瞒或谎报旅居史、接触史、健康状况等疫情防控信息。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如违反上述承诺，自愿取消考试资格，承担相应后果及法律责任。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ordWrap w:val="0"/>
        <w:ind w:firstLine="640" w:firstLineChars="20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承 诺 人：           </w:t>
      </w:r>
    </w:p>
    <w:p>
      <w:pPr>
        <w:wordWrap w:val="0"/>
        <w:ind w:firstLine="640" w:firstLineChars="20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承诺时间：           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BD2DB7"/>
    <w:rsid w:val="30BD2DB7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2022-07-01T10:51:00Z</dcterms:created>
  <dc:creator>Administrator</dc:creator>
  <cp:lastModifiedBy>Administrator</cp:lastModifiedBy>
  <dcterms:modified xsi:type="dcterms:W3CDTF">2022-07-01T10:51:54Z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